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7D9" w:rsidRPr="006137D9" w:rsidRDefault="008E76D7" w:rsidP="006137D9">
      <w:pPr>
        <w:keepNext/>
        <w:outlineLvl w:val="0"/>
        <w:rPr>
          <w:b/>
          <w:snapToGrid w:val="0"/>
          <w:color w:val="008000"/>
          <w:kern w:val="28"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4251960</wp:posOffset>
            </wp:positionH>
            <wp:positionV relativeFrom="paragraph">
              <wp:posOffset>-731520</wp:posOffset>
            </wp:positionV>
            <wp:extent cx="1965960" cy="1875155"/>
            <wp:effectExtent l="0" t="0" r="0" b="0"/>
            <wp:wrapNone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960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7D9" w:rsidRPr="006137D9">
        <w:rPr>
          <w:b/>
          <w:snapToGrid w:val="0"/>
          <w:color w:val="008000"/>
          <w:kern w:val="28"/>
          <w:sz w:val="36"/>
        </w:rPr>
        <w:t>WOODLANDS SECONDARY SCHOOL</w:t>
      </w:r>
    </w:p>
    <w:p w:rsidR="006137D9" w:rsidRPr="006137D9" w:rsidRDefault="006137D9" w:rsidP="006137D9">
      <w:pPr>
        <w:keepNext/>
        <w:outlineLvl w:val="0"/>
        <w:rPr>
          <w:rFonts w:ascii="Bradley Hand ITC" w:hAnsi="Bradley Hand ITC"/>
          <w:b/>
          <w:snapToGrid w:val="0"/>
          <w:color w:val="008000"/>
          <w:kern w:val="28"/>
          <w:szCs w:val="22"/>
        </w:rPr>
      </w:pPr>
      <w:r w:rsidRPr="006137D9">
        <w:rPr>
          <w:b/>
          <w:snapToGrid w:val="0"/>
          <w:color w:val="008000"/>
          <w:kern w:val="28"/>
          <w:szCs w:val="22"/>
        </w:rPr>
        <w:t xml:space="preserve">      Specialist SEN Cognition and Learning College</w:t>
      </w:r>
    </w:p>
    <w:p w:rsidR="006137D9" w:rsidRPr="006137D9" w:rsidRDefault="006137D9" w:rsidP="006137D9">
      <w:pPr>
        <w:ind w:left="720" w:firstLine="720"/>
        <w:rPr>
          <w:sz w:val="24"/>
        </w:rPr>
      </w:pPr>
      <w:r w:rsidRPr="006137D9">
        <w:rPr>
          <w:color w:val="008000"/>
          <w:sz w:val="24"/>
        </w:rPr>
        <w:t xml:space="preserve">Head Teacher: </w:t>
      </w:r>
      <w:r w:rsidR="003231C0">
        <w:rPr>
          <w:color w:val="008000"/>
          <w:sz w:val="24"/>
        </w:rPr>
        <w:t xml:space="preserve">Sandra Clarke </w:t>
      </w:r>
    </w:p>
    <w:p w:rsidR="006137D9" w:rsidRPr="006137D9" w:rsidRDefault="006137D9" w:rsidP="006137D9">
      <w:pPr>
        <w:rPr>
          <w:color w:val="008000"/>
          <w:sz w:val="20"/>
        </w:rPr>
      </w:pPr>
      <w:r w:rsidRPr="006137D9">
        <w:rPr>
          <w:color w:val="008000"/>
          <w:sz w:val="20"/>
        </w:rPr>
        <w:t xml:space="preserve"> </w:t>
      </w:r>
    </w:p>
    <w:p w:rsidR="00FA0F91" w:rsidRPr="005F08A7" w:rsidRDefault="00FA0F91" w:rsidP="00517A34">
      <w:pPr>
        <w:jc w:val="center"/>
        <w:rPr>
          <w:b/>
          <w:szCs w:val="22"/>
        </w:rPr>
      </w:pPr>
      <w:r w:rsidRPr="005F08A7">
        <w:rPr>
          <w:b/>
          <w:szCs w:val="22"/>
        </w:rPr>
        <w:t>Request for leave of absence from school during term time</w:t>
      </w:r>
      <w:r w:rsidR="004A67AE">
        <w:rPr>
          <w:b/>
          <w:szCs w:val="22"/>
        </w:rPr>
        <w:t xml:space="preserve"> – </w:t>
      </w:r>
      <w:r w:rsidR="004A67AE" w:rsidRPr="003E293A">
        <w:rPr>
          <w:b/>
          <w:color w:val="FF0000"/>
          <w:szCs w:val="22"/>
        </w:rPr>
        <w:t>HOLIDAY/TRAVEL</w:t>
      </w:r>
    </w:p>
    <w:p w:rsidR="00FA0F91" w:rsidRPr="005F08A7" w:rsidRDefault="00FA0F91" w:rsidP="00FA0F91">
      <w:pPr>
        <w:jc w:val="center"/>
        <w:rPr>
          <w:i/>
          <w:szCs w:val="22"/>
        </w:rPr>
      </w:pPr>
      <w:r w:rsidRPr="005F08A7">
        <w:rPr>
          <w:i/>
          <w:szCs w:val="22"/>
        </w:rPr>
        <w:t xml:space="preserve">This should be completed </w:t>
      </w:r>
      <w:r w:rsidRPr="00517A34">
        <w:rPr>
          <w:b/>
          <w:i/>
          <w:szCs w:val="22"/>
          <w:u w:val="single"/>
        </w:rPr>
        <w:t>before</w:t>
      </w:r>
      <w:r w:rsidRPr="005F08A7">
        <w:rPr>
          <w:i/>
          <w:szCs w:val="22"/>
        </w:rPr>
        <w:t xml:space="preserve"> booking any travel arrangements</w:t>
      </w:r>
    </w:p>
    <w:p w:rsidR="00FA0F91" w:rsidRPr="005F08A7" w:rsidRDefault="00FA0F91" w:rsidP="00FA0F91">
      <w:pPr>
        <w:rPr>
          <w:sz w:val="18"/>
          <w:szCs w:val="18"/>
        </w:rPr>
      </w:pPr>
    </w:p>
    <w:p w:rsidR="003231C0" w:rsidRPr="003231C0" w:rsidRDefault="00FA0F91" w:rsidP="003231C0">
      <w:pPr>
        <w:rPr>
          <w:b/>
          <w:szCs w:val="22"/>
        </w:rPr>
      </w:pPr>
      <w:r w:rsidRPr="003231C0">
        <w:rPr>
          <w:b/>
          <w:szCs w:val="22"/>
        </w:rPr>
        <w:t>To be completed by the Parent/</w:t>
      </w:r>
      <w:r w:rsidR="00517A34">
        <w:rPr>
          <w:b/>
          <w:szCs w:val="22"/>
        </w:rPr>
        <w:t xml:space="preserve">Carer </w:t>
      </w:r>
      <w:r w:rsidR="003231C0" w:rsidRPr="003231C0">
        <w:rPr>
          <w:b/>
          <w:szCs w:val="22"/>
        </w:rPr>
        <w:t xml:space="preserve">and returned to school. </w:t>
      </w:r>
    </w:p>
    <w:p w:rsidR="002C4099" w:rsidRDefault="003231C0" w:rsidP="003231C0">
      <w:pPr>
        <w:rPr>
          <w:b/>
          <w:szCs w:val="22"/>
        </w:rPr>
      </w:pPr>
      <w:r w:rsidRPr="003231C0">
        <w:rPr>
          <w:b/>
          <w:szCs w:val="22"/>
        </w:rPr>
        <w:t>Proof of flights/holiday booking confirmation must be sent to school office</w:t>
      </w:r>
    </w:p>
    <w:p w:rsidR="002C4099" w:rsidRPr="002C4099" w:rsidRDefault="002C4099" w:rsidP="002C4099">
      <w:pPr>
        <w:rPr>
          <w:b/>
          <w:color w:val="00B050"/>
          <w:szCs w:val="22"/>
        </w:rPr>
      </w:pPr>
      <w:r w:rsidRPr="002C4099">
        <w:rPr>
          <w:b/>
          <w:color w:val="00B050"/>
          <w:szCs w:val="22"/>
        </w:rPr>
        <w:t>Paper copies should be passed to the class teacher in the first instance.</w:t>
      </w:r>
    </w:p>
    <w:p w:rsidR="002C4099" w:rsidRPr="002C4099" w:rsidRDefault="002C4099" w:rsidP="003231C0">
      <w:pPr>
        <w:rPr>
          <w:b/>
          <w:color w:val="00B050"/>
          <w:szCs w:val="22"/>
        </w:rPr>
      </w:pPr>
      <w:r w:rsidRPr="002C4099">
        <w:rPr>
          <w:b/>
          <w:color w:val="00B050"/>
          <w:szCs w:val="22"/>
        </w:rPr>
        <w:t xml:space="preserve">Emailed versions should be sent to the class email address. </w:t>
      </w:r>
    </w:p>
    <w:p w:rsidR="00FA0F91" w:rsidRPr="005F08A7" w:rsidRDefault="00FA0F91" w:rsidP="00FA0F91">
      <w:pPr>
        <w:rPr>
          <w:b/>
          <w:sz w:val="18"/>
          <w:szCs w:val="18"/>
        </w:rPr>
      </w:pPr>
    </w:p>
    <w:p w:rsidR="003231C0" w:rsidRPr="005F08A7" w:rsidRDefault="003231C0" w:rsidP="003231C0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Date of application _____/_____/_____ </w:t>
      </w:r>
    </w:p>
    <w:p w:rsidR="003231C0" w:rsidRDefault="003231C0" w:rsidP="00FA0F91">
      <w:pPr>
        <w:rPr>
          <w:sz w:val="18"/>
          <w:szCs w:val="18"/>
        </w:rPr>
      </w:pPr>
    </w:p>
    <w:p w:rsidR="00FA0F91" w:rsidRPr="005F08A7" w:rsidRDefault="003231C0" w:rsidP="00FA0F91">
      <w:pPr>
        <w:rPr>
          <w:sz w:val="18"/>
          <w:szCs w:val="18"/>
        </w:rPr>
      </w:pPr>
      <w:r>
        <w:rPr>
          <w:sz w:val="18"/>
          <w:szCs w:val="18"/>
        </w:rPr>
        <w:t>Student</w:t>
      </w:r>
      <w:r w:rsidR="00FA0F91" w:rsidRPr="005F08A7">
        <w:rPr>
          <w:sz w:val="18"/>
          <w:szCs w:val="18"/>
        </w:rPr>
        <w:t>’s Name___________________________________________         Class 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Address____________________________________________</w:t>
      </w:r>
      <w:r w:rsidR="00A0090C">
        <w:rPr>
          <w:sz w:val="18"/>
          <w:szCs w:val="18"/>
        </w:rPr>
        <w:t>_____________________________</w:t>
      </w:r>
      <w:r w:rsidR="003231C0">
        <w:rPr>
          <w:sz w:val="18"/>
          <w:szCs w:val="18"/>
        </w:rPr>
        <w:t>___</w:t>
      </w:r>
      <w:r w:rsidR="00A0090C">
        <w:rPr>
          <w:sz w:val="18"/>
          <w:szCs w:val="18"/>
        </w:rPr>
        <w:t>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Ethnicity________</w:t>
      </w:r>
      <w:r w:rsidR="00A0090C">
        <w:rPr>
          <w:sz w:val="18"/>
          <w:szCs w:val="18"/>
        </w:rPr>
        <w:t>_________________________</w:t>
      </w:r>
      <w:r w:rsidRPr="005F08A7">
        <w:rPr>
          <w:sz w:val="18"/>
          <w:szCs w:val="18"/>
        </w:rPr>
        <w:t xml:space="preserve">  </w:t>
      </w:r>
      <w:r w:rsidR="003231C0">
        <w:rPr>
          <w:sz w:val="18"/>
          <w:szCs w:val="18"/>
        </w:rPr>
        <w:t xml:space="preserve">                   </w:t>
      </w:r>
      <w:r w:rsidRPr="005F08A7">
        <w:rPr>
          <w:sz w:val="18"/>
          <w:szCs w:val="18"/>
        </w:rPr>
        <w:t>Date of birth_________________________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Date of absence requ</w:t>
      </w:r>
      <w:r w:rsidR="003231C0">
        <w:rPr>
          <w:sz w:val="18"/>
          <w:szCs w:val="18"/>
        </w:rPr>
        <w:t>est</w:t>
      </w:r>
      <w:r w:rsidR="00517A34">
        <w:rPr>
          <w:sz w:val="18"/>
          <w:szCs w:val="18"/>
        </w:rPr>
        <w:t xml:space="preserve"> - </w:t>
      </w:r>
      <w:r w:rsidR="006137D9" w:rsidRPr="005F08A7">
        <w:rPr>
          <w:sz w:val="18"/>
          <w:szCs w:val="18"/>
        </w:rPr>
        <w:t xml:space="preserve">From ______ /______ /______   </w:t>
      </w:r>
      <w:r w:rsidR="00517A34">
        <w:rPr>
          <w:sz w:val="18"/>
          <w:szCs w:val="18"/>
        </w:rPr>
        <w:tab/>
      </w:r>
      <w:r w:rsidR="006137D9" w:rsidRPr="005F08A7">
        <w:rPr>
          <w:sz w:val="18"/>
          <w:szCs w:val="18"/>
        </w:rPr>
        <w:t>To______ /______ /</w:t>
      </w:r>
      <w:r w:rsidRPr="005F08A7">
        <w:rPr>
          <w:sz w:val="18"/>
          <w:szCs w:val="18"/>
        </w:rPr>
        <w:t xml:space="preserve">______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>Reason for application_______________________________________________________________</w:t>
      </w:r>
      <w:r w:rsidR="003231C0">
        <w:rPr>
          <w:sz w:val="18"/>
          <w:szCs w:val="18"/>
        </w:rPr>
        <w:t>__</w:t>
      </w:r>
      <w:r w:rsidR="00517A34">
        <w:rPr>
          <w:sz w:val="18"/>
          <w:szCs w:val="18"/>
        </w:rPr>
        <w:t>________</w:t>
      </w:r>
    </w:p>
    <w:p w:rsidR="00A0090C" w:rsidRDefault="00A0090C" w:rsidP="00FA0F91">
      <w:pPr>
        <w:rPr>
          <w:sz w:val="18"/>
          <w:szCs w:val="18"/>
        </w:rPr>
      </w:pPr>
    </w:p>
    <w:p w:rsidR="00A0090C" w:rsidRDefault="00A0090C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</w:t>
      </w:r>
      <w:r w:rsidR="003231C0">
        <w:rPr>
          <w:sz w:val="18"/>
          <w:szCs w:val="18"/>
        </w:rPr>
        <w:t>__________________________________</w:t>
      </w:r>
      <w:r w:rsidR="00517A34">
        <w:rPr>
          <w:sz w:val="18"/>
          <w:szCs w:val="18"/>
        </w:rPr>
        <w:t>______</w:t>
      </w:r>
    </w:p>
    <w:p w:rsidR="004A67AE" w:rsidRDefault="004A67AE" w:rsidP="00FA0F91">
      <w:pPr>
        <w:rPr>
          <w:sz w:val="18"/>
          <w:szCs w:val="18"/>
        </w:rPr>
      </w:pPr>
    </w:p>
    <w:p w:rsidR="004A67AE" w:rsidRDefault="004A67AE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</w:t>
      </w:r>
      <w:r w:rsidR="00517A34">
        <w:rPr>
          <w:sz w:val="18"/>
          <w:szCs w:val="18"/>
        </w:rPr>
        <w:t>______</w:t>
      </w:r>
    </w:p>
    <w:p w:rsidR="00517A34" w:rsidRPr="005F08A7" w:rsidRDefault="00517A34" w:rsidP="00FA0F91">
      <w:pPr>
        <w:rPr>
          <w:sz w:val="18"/>
          <w:szCs w:val="18"/>
        </w:rPr>
      </w:pPr>
    </w:p>
    <w:p w:rsidR="00517A34" w:rsidRPr="00517A34" w:rsidRDefault="00517A34" w:rsidP="00FA0F91">
      <w:pPr>
        <w:tabs>
          <w:tab w:val="left" w:pos="5103"/>
        </w:tabs>
        <w:rPr>
          <w:i/>
          <w:sz w:val="18"/>
          <w:szCs w:val="18"/>
        </w:rPr>
      </w:pPr>
      <w:r w:rsidRPr="00517A34">
        <w:rPr>
          <w:i/>
          <w:sz w:val="18"/>
          <w:szCs w:val="18"/>
        </w:rPr>
        <w:t>Please continue overleaf if required.</w:t>
      </w:r>
    </w:p>
    <w:p w:rsidR="00517A34" w:rsidRDefault="00517A34" w:rsidP="00FA0F91">
      <w:pPr>
        <w:tabs>
          <w:tab w:val="left" w:pos="5103"/>
        </w:tabs>
        <w:rPr>
          <w:b/>
          <w:sz w:val="18"/>
          <w:szCs w:val="18"/>
        </w:rPr>
      </w:pPr>
    </w:p>
    <w:p w:rsidR="00FA0F91" w:rsidRPr="005F08A7" w:rsidRDefault="00517A34" w:rsidP="00FA0F91">
      <w:pPr>
        <w:tabs>
          <w:tab w:val="left" w:pos="5103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1st Parent/Carer details </w:t>
      </w:r>
      <w:r>
        <w:rPr>
          <w:b/>
          <w:sz w:val="18"/>
          <w:szCs w:val="18"/>
        </w:rPr>
        <w:tab/>
        <w:t>2nd Parent/Carer</w:t>
      </w:r>
      <w:r w:rsidR="00FA0F91" w:rsidRPr="005F08A7">
        <w:rPr>
          <w:b/>
          <w:sz w:val="18"/>
          <w:szCs w:val="18"/>
        </w:rPr>
        <w:t xml:space="preserve"> details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  <w:r w:rsidRPr="005F08A7">
        <w:rPr>
          <w:sz w:val="18"/>
          <w:szCs w:val="18"/>
        </w:rPr>
        <w:t xml:space="preserve">First name _____________________________ </w:t>
      </w:r>
      <w:r w:rsidRPr="005F08A7">
        <w:rPr>
          <w:sz w:val="18"/>
          <w:szCs w:val="18"/>
        </w:rPr>
        <w:tab/>
        <w:t xml:space="preserve">First name ______________________________ </w:t>
      </w: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  <w:r w:rsidRPr="005F08A7">
        <w:rPr>
          <w:sz w:val="18"/>
          <w:szCs w:val="18"/>
        </w:rPr>
        <w:t xml:space="preserve">Surname ______________________________ </w:t>
      </w:r>
      <w:r w:rsidRPr="005F08A7">
        <w:rPr>
          <w:sz w:val="18"/>
          <w:szCs w:val="18"/>
        </w:rPr>
        <w:tab/>
        <w:t xml:space="preserve">Surname _______________________________ </w:t>
      </w: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  <w:r w:rsidRPr="005F08A7">
        <w:rPr>
          <w:sz w:val="18"/>
          <w:szCs w:val="18"/>
        </w:rPr>
        <w:t xml:space="preserve">Address _______________________________ </w:t>
      </w:r>
      <w:r w:rsidRPr="005F08A7">
        <w:rPr>
          <w:sz w:val="18"/>
          <w:szCs w:val="18"/>
        </w:rPr>
        <w:tab/>
        <w:t xml:space="preserve">Address ________________________________ </w:t>
      </w: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  <w:r w:rsidRPr="005F08A7">
        <w:rPr>
          <w:sz w:val="18"/>
          <w:szCs w:val="18"/>
        </w:rPr>
        <w:t xml:space="preserve">Contact number _________________________ </w:t>
      </w:r>
      <w:r w:rsidRPr="005F08A7">
        <w:rPr>
          <w:sz w:val="18"/>
          <w:szCs w:val="18"/>
        </w:rPr>
        <w:tab/>
        <w:t xml:space="preserve">Contact number  _________________________ </w:t>
      </w:r>
    </w:p>
    <w:p w:rsidR="00FA0F91" w:rsidRPr="005F08A7" w:rsidRDefault="00FA0F91" w:rsidP="00FA0F91">
      <w:pPr>
        <w:tabs>
          <w:tab w:val="left" w:pos="5103"/>
        </w:tabs>
        <w:rPr>
          <w:sz w:val="18"/>
          <w:szCs w:val="18"/>
        </w:rPr>
      </w:pPr>
    </w:p>
    <w:p w:rsidR="003231C0" w:rsidRDefault="003231C0" w:rsidP="003231C0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Travelling abroad? Yes/No </w:t>
      </w:r>
      <w:r w:rsidR="00517A34">
        <w:rPr>
          <w:sz w:val="18"/>
          <w:szCs w:val="18"/>
        </w:rPr>
        <w:t xml:space="preserve">                      </w:t>
      </w:r>
    </w:p>
    <w:p w:rsidR="003231C0" w:rsidRDefault="003231C0" w:rsidP="003231C0">
      <w:pPr>
        <w:rPr>
          <w:sz w:val="18"/>
          <w:szCs w:val="18"/>
        </w:rPr>
      </w:pPr>
    </w:p>
    <w:p w:rsidR="003231C0" w:rsidRPr="005F08A7" w:rsidRDefault="003231C0" w:rsidP="003231C0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Country____________________________ </w:t>
      </w:r>
      <w:r w:rsidR="00517A34">
        <w:rPr>
          <w:sz w:val="18"/>
          <w:szCs w:val="18"/>
        </w:rPr>
        <w:tab/>
      </w:r>
      <w:r w:rsidR="00517A34">
        <w:rPr>
          <w:sz w:val="18"/>
          <w:szCs w:val="18"/>
        </w:rPr>
        <w:tab/>
      </w:r>
      <w:r w:rsidR="00517A34">
        <w:rPr>
          <w:sz w:val="18"/>
          <w:szCs w:val="18"/>
        </w:rPr>
        <w:tab/>
        <w:t xml:space="preserve">   </w:t>
      </w:r>
      <w:r w:rsidRPr="005F08A7">
        <w:rPr>
          <w:sz w:val="18"/>
          <w:szCs w:val="18"/>
        </w:rPr>
        <w:t xml:space="preserve">Return Date:____/_____/_____ </w:t>
      </w:r>
    </w:p>
    <w:p w:rsidR="003231C0" w:rsidRDefault="003231C0" w:rsidP="003231C0">
      <w:pPr>
        <w:rPr>
          <w:sz w:val="18"/>
          <w:szCs w:val="18"/>
        </w:rPr>
      </w:pPr>
    </w:p>
    <w:p w:rsidR="003231C0" w:rsidRDefault="003231C0" w:rsidP="003231C0">
      <w:pPr>
        <w:rPr>
          <w:sz w:val="18"/>
          <w:szCs w:val="18"/>
        </w:rPr>
      </w:pPr>
      <w:r>
        <w:rPr>
          <w:sz w:val="18"/>
          <w:szCs w:val="18"/>
        </w:rPr>
        <w:t>Address and contact details when overseas _________________________________________________________</w:t>
      </w:r>
    </w:p>
    <w:p w:rsidR="003231C0" w:rsidRDefault="003231C0" w:rsidP="003231C0">
      <w:pPr>
        <w:rPr>
          <w:sz w:val="18"/>
          <w:szCs w:val="18"/>
        </w:rPr>
      </w:pPr>
    </w:p>
    <w:p w:rsidR="003231C0" w:rsidRPr="005F08A7" w:rsidRDefault="003231C0" w:rsidP="003231C0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</w:t>
      </w:r>
    </w:p>
    <w:p w:rsidR="00FA0F91" w:rsidRPr="00517A34" w:rsidRDefault="00FA0F91" w:rsidP="00FA0F91">
      <w:pPr>
        <w:rPr>
          <w:color w:val="00B050"/>
          <w:sz w:val="18"/>
          <w:szCs w:val="18"/>
        </w:rPr>
      </w:pPr>
    </w:p>
    <w:p w:rsidR="00517A34" w:rsidRPr="005F08A7" w:rsidRDefault="00517A34" w:rsidP="00517A3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</w:t>
      </w:r>
    </w:p>
    <w:p w:rsidR="00517A34" w:rsidRDefault="00517A34" w:rsidP="00FA0F91">
      <w:pPr>
        <w:rPr>
          <w:b/>
          <w:i/>
          <w:color w:val="00B050"/>
          <w:sz w:val="18"/>
          <w:szCs w:val="18"/>
          <w:u w:val="single"/>
        </w:rPr>
      </w:pPr>
    </w:p>
    <w:p w:rsidR="00FA0F91" w:rsidRPr="00517A34" w:rsidRDefault="004A67AE" w:rsidP="00FA0F91">
      <w:pPr>
        <w:rPr>
          <w:b/>
          <w:i/>
          <w:color w:val="00B050"/>
          <w:sz w:val="18"/>
          <w:szCs w:val="18"/>
          <w:u w:val="single"/>
        </w:rPr>
      </w:pPr>
      <w:r w:rsidRPr="00517A34">
        <w:rPr>
          <w:b/>
          <w:i/>
          <w:color w:val="00B050"/>
          <w:sz w:val="18"/>
          <w:szCs w:val="18"/>
          <w:u w:val="single"/>
        </w:rPr>
        <w:t>F</w:t>
      </w:r>
      <w:r w:rsidR="003231C0" w:rsidRPr="00517A34">
        <w:rPr>
          <w:b/>
          <w:i/>
          <w:color w:val="00B050"/>
          <w:sz w:val="18"/>
          <w:szCs w:val="18"/>
          <w:u w:val="single"/>
        </w:rPr>
        <w:t>or school</w:t>
      </w:r>
      <w:r w:rsidR="00FA0F91" w:rsidRPr="00517A34">
        <w:rPr>
          <w:b/>
          <w:i/>
          <w:color w:val="00B050"/>
          <w:sz w:val="18"/>
          <w:szCs w:val="18"/>
          <w:u w:val="single"/>
        </w:rPr>
        <w:t xml:space="preserve"> use only </w:t>
      </w:r>
      <w:r w:rsidR="002C4099" w:rsidRPr="008F5295">
        <w:rPr>
          <w:b/>
          <w:i/>
          <w:color w:val="000000" w:themeColor="text1"/>
          <w:sz w:val="18"/>
          <w:szCs w:val="18"/>
        </w:rPr>
        <w:t xml:space="preserve">- </w:t>
      </w:r>
      <w:r w:rsidR="002C4099" w:rsidRPr="003E293A">
        <w:rPr>
          <w:b/>
          <w:sz w:val="18"/>
          <w:szCs w:val="18"/>
        </w:rPr>
        <w:t>Please pass form and documentation to Shazmeen Malik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Pr="005F08A7" w:rsidRDefault="003E293A" w:rsidP="00FA0F91">
      <w:pPr>
        <w:rPr>
          <w:sz w:val="18"/>
          <w:szCs w:val="18"/>
        </w:rPr>
      </w:pPr>
      <w:r>
        <w:rPr>
          <w:sz w:val="18"/>
          <w:szCs w:val="18"/>
        </w:rPr>
        <w:t>Current attendance</w:t>
      </w:r>
      <w:r w:rsidR="00517A34">
        <w:rPr>
          <w:sz w:val="18"/>
          <w:szCs w:val="18"/>
        </w:rPr>
        <w:t>___________             Number</w:t>
      </w:r>
      <w:r w:rsidR="00FA0F91" w:rsidRPr="005F08A7">
        <w:rPr>
          <w:sz w:val="18"/>
          <w:szCs w:val="18"/>
        </w:rPr>
        <w:t xml:space="preserve"> of term days requested ______________ </w:t>
      </w:r>
    </w:p>
    <w:p w:rsidR="00FA0F91" w:rsidRPr="005F08A7" w:rsidRDefault="00FA0F91" w:rsidP="00FA0F91">
      <w:pPr>
        <w:rPr>
          <w:sz w:val="18"/>
          <w:szCs w:val="18"/>
        </w:rPr>
      </w:pPr>
    </w:p>
    <w:p w:rsidR="00FA0F91" w:rsidRDefault="00FA0F91" w:rsidP="00FA0F91">
      <w:pPr>
        <w:rPr>
          <w:sz w:val="18"/>
          <w:szCs w:val="18"/>
        </w:rPr>
      </w:pPr>
      <w:r w:rsidRPr="005F08A7">
        <w:rPr>
          <w:sz w:val="18"/>
          <w:szCs w:val="18"/>
        </w:rPr>
        <w:t xml:space="preserve">If the child has had previous term time leave, please state dates and number of days taken </w:t>
      </w:r>
      <w:r w:rsidR="00A0090C">
        <w:rPr>
          <w:sz w:val="18"/>
          <w:szCs w:val="18"/>
        </w:rPr>
        <w:t>____________________</w:t>
      </w:r>
    </w:p>
    <w:p w:rsidR="003231C0" w:rsidRDefault="003231C0" w:rsidP="00FA0F91">
      <w:pPr>
        <w:rPr>
          <w:sz w:val="18"/>
          <w:szCs w:val="18"/>
        </w:rPr>
      </w:pPr>
    </w:p>
    <w:p w:rsidR="003231C0" w:rsidRPr="005F08A7" w:rsidRDefault="003231C0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FA0F91" w:rsidRPr="005F08A7" w:rsidRDefault="00FA0F91" w:rsidP="00FA0F91">
      <w:pPr>
        <w:rPr>
          <w:sz w:val="18"/>
          <w:szCs w:val="18"/>
        </w:rPr>
      </w:pPr>
    </w:p>
    <w:p w:rsidR="00A0090C" w:rsidRDefault="00FA0F91" w:rsidP="00FA0F91">
      <w:pPr>
        <w:rPr>
          <w:sz w:val="18"/>
          <w:szCs w:val="18"/>
        </w:rPr>
      </w:pPr>
      <w:r w:rsidRPr="005F08A7">
        <w:rPr>
          <w:b/>
          <w:sz w:val="18"/>
          <w:szCs w:val="18"/>
        </w:rPr>
        <w:t>Leave agreed</w:t>
      </w:r>
      <w:r w:rsidR="003231C0">
        <w:rPr>
          <w:b/>
          <w:sz w:val="18"/>
          <w:szCs w:val="18"/>
        </w:rPr>
        <w:t xml:space="preserve">   </w:t>
      </w:r>
      <w:r w:rsidRPr="005F08A7">
        <w:rPr>
          <w:b/>
          <w:sz w:val="18"/>
          <w:szCs w:val="18"/>
        </w:rPr>
        <w:t>/</w:t>
      </w:r>
      <w:r w:rsidR="003231C0">
        <w:rPr>
          <w:b/>
          <w:sz w:val="18"/>
          <w:szCs w:val="18"/>
        </w:rPr>
        <w:t xml:space="preserve">   </w:t>
      </w:r>
      <w:r w:rsidRPr="005F08A7">
        <w:rPr>
          <w:b/>
          <w:sz w:val="18"/>
          <w:szCs w:val="18"/>
        </w:rPr>
        <w:t>Not agreed</w:t>
      </w:r>
      <w:r w:rsidR="00A0090C">
        <w:rPr>
          <w:sz w:val="18"/>
          <w:szCs w:val="18"/>
        </w:rPr>
        <w:t xml:space="preserve">           Head Teacher signature _______________</w:t>
      </w:r>
      <w:r w:rsidR="003231C0">
        <w:rPr>
          <w:sz w:val="18"/>
          <w:szCs w:val="18"/>
        </w:rPr>
        <w:t>________ Date _______________</w:t>
      </w:r>
    </w:p>
    <w:p w:rsidR="003231C0" w:rsidRDefault="003231C0" w:rsidP="00FA0F91">
      <w:pPr>
        <w:rPr>
          <w:sz w:val="18"/>
          <w:szCs w:val="18"/>
        </w:rPr>
      </w:pPr>
    </w:p>
    <w:p w:rsidR="00A0090C" w:rsidRDefault="00A0090C" w:rsidP="00FA0F91">
      <w:pPr>
        <w:rPr>
          <w:sz w:val="18"/>
          <w:szCs w:val="18"/>
        </w:rPr>
      </w:pPr>
      <w:r>
        <w:rPr>
          <w:sz w:val="18"/>
          <w:szCs w:val="18"/>
        </w:rPr>
        <w:t>Reason/further comments ________________________________________________________________________</w:t>
      </w:r>
    </w:p>
    <w:p w:rsidR="00A0090C" w:rsidRDefault="00A0090C" w:rsidP="00FA0F91">
      <w:pPr>
        <w:rPr>
          <w:sz w:val="18"/>
          <w:szCs w:val="18"/>
        </w:rPr>
      </w:pPr>
    </w:p>
    <w:p w:rsidR="00A0090C" w:rsidRDefault="00A0090C" w:rsidP="00FA0F91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517A34" w:rsidRDefault="00517A34" w:rsidP="00517A34">
      <w:pPr>
        <w:rPr>
          <w:sz w:val="18"/>
          <w:szCs w:val="18"/>
        </w:rPr>
      </w:pPr>
    </w:p>
    <w:p w:rsidR="00517A34" w:rsidRDefault="00517A34" w:rsidP="00517A34">
      <w:pPr>
        <w:rPr>
          <w:sz w:val="18"/>
          <w:szCs w:val="18"/>
        </w:rPr>
      </w:pPr>
      <w:r>
        <w:rPr>
          <w:sz w:val="18"/>
          <w:szCs w:val="18"/>
        </w:rPr>
        <w:t>_____________________________________________________________________________________________</w:t>
      </w:r>
    </w:p>
    <w:p w:rsidR="00517A34" w:rsidRPr="005F08A7" w:rsidRDefault="00517A34" w:rsidP="00FA0F91">
      <w:pPr>
        <w:rPr>
          <w:sz w:val="18"/>
          <w:szCs w:val="18"/>
        </w:rPr>
      </w:pPr>
    </w:p>
    <w:p w:rsidR="003231C0" w:rsidRDefault="000275DB" w:rsidP="00FA0F91">
      <w:pPr>
        <w:rPr>
          <w:sz w:val="18"/>
          <w:szCs w:val="18"/>
        </w:rPr>
      </w:pPr>
      <w:r w:rsidRPr="000275DB">
        <w:rPr>
          <w:b/>
          <w:bCs/>
          <w:i/>
          <w:iCs/>
          <w:sz w:val="18"/>
          <w:szCs w:val="18"/>
        </w:rPr>
        <w:t>As per Luton Borough Council’s Code of Conduct, unauthorised absences will be passed to the Attendance Support Team and a Fixed Penalty Notice fine may be issued.  This is in accordance with Section 444 of the Education Act.</w:t>
      </w:r>
      <w:bookmarkStart w:id="0" w:name="_GoBack"/>
      <w:bookmarkEnd w:id="0"/>
    </w:p>
    <w:sectPr w:rsidR="003231C0" w:rsidSect="006137D9">
      <w:pgSz w:w="11907" w:h="16840" w:code="9"/>
      <w:pgMar w:top="1418" w:right="851" w:bottom="454" w:left="85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7119" w:rsidRDefault="00A67119">
      <w:r>
        <w:separator/>
      </w:r>
    </w:p>
  </w:endnote>
  <w:endnote w:type="continuationSeparator" w:id="0">
    <w:p w:rsidR="00A67119" w:rsidRDefault="00A67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7119" w:rsidRDefault="00A67119">
      <w:r>
        <w:separator/>
      </w:r>
    </w:p>
  </w:footnote>
  <w:footnote w:type="continuationSeparator" w:id="0">
    <w:p w:rsidR="00A67119" w:rsidRDefault="00A671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A6D66"/>
    <w:multiLevelType w:val="hybridMultilevel"/>
    <w:tmpl w:val="34701C22"/>
    <w:lvl w:ilvl="0" w:tplc="4C945CC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9A6755"/>
    <w:multiLevelType w:val="hybridMultilevel"/>
    <w:tmpl w:val="EEA27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B0D26"/>
    <w:multiLevelType w:val="hybridMultilevel"/>
    <w:tmpl w:val="64FC8F8C"/>
    <w:lvl w:ilvl="0" w:tplc="04090003">
      <w:start w:val="1"/>
      <w:numFmt w:val="bullet"/>
      <w:lvlText w:val="o"/>
      <w:lvlJc w:val="left"/>
      <w:pPr>
        <w:tabs>
          <w:tab w:val="num" w:pos="580"/>
        </w:tabs>
        <w:ind w:left="5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FEB"/>
    <w:rsid w:val="000275DB"/>
    <w:rsid w:val="000B021D"/>
    <w:rsid w:val="000B2B98"/>
    <w:rsid w:val="000C705C"/>
    <w:rsid w:val="000E7F5B"/>
    <w:rsid w:val="0011737E"/>
    <w:rsid w:val="001244ED"/>
    <w:rsid w:val="001317AA"/>
    <w:rsid w:val="00150971"/>
    <w:rsid w:val="0015728D"/>
    <w:rsid w:val="00162A14"/>
    <w:rsid w:val="0017540A"/>
    <w:rsid w:val="001B59A5"/>
    <w:rsid w:val="001C025F"/>
    <w:rsid w:val="001C0442"/>
    <w:rsid w:val="001C7A00"/>
    <w:rsid w:val="001D5271"/>
    <w:rsid w:val="001F31A6"/>
    <w:rsid w:val="00200F9D"/>
    <w:rsid w:val="00203744"/>
    <w:rsid w:val="00214716"/>
    <w:rsid w:val="00240CE5"/>
    <w:rsid w:val="00250067"/>
    <w:rsid w:val="00250798"/>
    <w:rsid w:val="002564C5"/>
    <w:rsid w:val="00272DE1"/>
    <w:rsid w:val="00274D20"/>
    <w:rsid w:val="002765A1"/>
    <w:rsid w:val="002C1E3A"/>
    <w:rsid w:val="002C4099"/>
    <w:rsid w:val="002D0ADE"/>
    <w:rsid w:val="002D5656"/>
    <w:rsid w:val="002F4FC5"/>
    <w:rsid w:val="00300A69"/>
    <w:rsid w:val="00315DAC"/>
    <w:rsid w:val="003231C0"/>
    <w:rsid w:val="003536C4"/>
    <w:rsid w:val="003556E7"/>
    <w:rsid w:val="0036109A"/>
    <w:rsid w:val="0037362F"/>
    <w:rsid w:val="003B46A0"/>
    <w:rsid w:val="003C51CE"/>
    <w:rsid w:val="003D1012"/>
    <w:rsid w:val="003D2274"/>
    <w:rsid w:val="003E28D0"/>
    <w:rsid w:val="003E293A"/>
    <w:rsid w:val="003F1F6B"/>
    <w:rsid w:val="003F4E9E"/>
    <w:rsid w:val="0040281F"/>
    <w:rsid w:val="00424F68"/>
    <w:rsid w:val="004320FD"/>
    <w:rsid w:val="004712C5"/>
    <w:rsid w:val="00474A91"/>
    <w:rsid w:val="00497A1D"/>
    <w:rsid w:val="004A4F88"/>
    <w:rsid w:val="004A67AE"/>
    <w:rsid w:val="004A7E30"/>
    <w:rsid w:val="004B062A"/>
    <w:rsid w:val="004B1608"/>
    <w:rsid w:val="004B48A2"/>
    <w:rsid w:val="004C3A32"/>
    <w:rsid w:val="004C58D9"/>
    <w:rsid w:val="004E018C"/>
    <w:rsid w:val="004E2352"/>
    <w:rsid w:val="004E65D8"/>
    <w:rsid w:val="004F26B2"/>
    <w:rsid w:val="00506501"/>
    <w:rsid w:val="00510680"/>
    <w:rsid w:val="00517A34"/>
    <w:rsid w:val="00520E45"/>
    <w:rsid w:val="00523F12"/>
    <w:rsid w:val="005273F4"/>
    <w:rsid w:val="00533407"/>
    <w:rsid w:val="00574233"/>
    <w:rsid w:val="005979E8"/>
    <w:rsid w:val="005C25E3"/>
    <w:rsid w:val="005E14BF"/>
    <w:rsid w:val="005F08A7"/>
    <w:rsid w:val="005F661F"/>
    <w:rsid w:val="0060015F"/>
    <w:rsid w:val="006137D9"/>
    <w:rsid w:val="00652D1D"/>
    <w:rsid w:val="006713AD"/>
    <w:rsid w:val="006B47F7"/>
    <w:rsid w:val="006C0FC7"/>
    <w:rsid w:val="006C107F"/>
    <w:rsid w:val="006C772E"/>
    <w:rsid w:val="006E5483"/>
    <w:rsid w:val="006F0471"/>
    <w:rsid w:val="0070542C"/>
    <w:rsid w:val="00707C37"/>
    <w:rsid w:val="007457DC"/>
    <w:rsid w:val="00770040"/>
    <w:rsid w:val="00790FC5"/>
    <w:rsid w:val="007E1129"/>
    <w:rsid w:val="007E371A"/>
    <w:rsid w:val="007E6167"/>
    <w:rsid w:val="008132A1"/>
    <w:rsid w:val="00824DE4"/>
    <w:rsid w:val="00832E5D"/>
    <w:rsid w:val="00837E50"/>
    <w:rsid w:val="008833E1"/>
    <w:rsid w:val="008E3549"/>
    <w:rsid w:val="008E38F7"/>
    <w:rsid w:val="008E76D7"/>
    <w:rsid w:val="009106BB"/>
    <w:rsid w:val="00913072"/>
    <w:rsid w:val="00925770"/>
    <w:rsid w:val="00944876"/>
    <w:rsid w:val="009503DF"/>
    <w:rsid w:val="00965CB7"/>
    <w:rsid w:val="009779AA"/>
    <w:rsid w:val="00980F76"/>
    <w:rsid w:val="00983058"/>
    <w:rsid w:val="009C5680"/>
    <w:rsid w:val="009C6327"/>
    <w:rsid w:val="009C72BD"/>
    <w:rsid w:val="009D1627"/>
    <w:rsid w:val="009D48BD"/>
    <w:rsid w:val="00A0090C"/>
    <w:rsid w:val="00A2777B"/>
    <w:rsid w:val="00A37049"/>
    <w:rsid w:val="00A46FC2"/>
    <w:rsid w:val="00A55FD0"/>
    <w:rsid w:val="00A67119"/>
    <w:rsid w:val="00AA1ABF"/>
    <w:rsid w:val="00AC1351"/>
    <w:rsid w:val="00AC358C"/>
    <w:rsid w:val="00AD1C54"/>
    <w:rsid w:val="00AF1FD9"/>
    <w:rsid w:val="00AF2579"/>
    <w:rsid w:val="00AF773A"/>
    <w:rsid w:val="00B073E7"/>
    <w:rsid w:val="00B21C57"/>
    <w:rsid w:val="00B65806"/>
    <w:rsid w:val="00B744A3"/>
    <w:rsid w:val="00B94DAE"/>
    <w:rsid w:val="00BA66E5"/>
    <w:rsid w:val="00BB40D4"/>
    <w:rsid w:val="00BB4753"/>
    <w:rsid w:val="00BC3FEB"/>
    <w:rsid w:val="00BC4AF6"/>
    <w:rsid w:val="00BE4A40"/>
    <w:rsid w:val="00C23ACC"/>
    <w:rsid w:val="00C357FB"/>
    <w:rsid w:val="00C51E36"/>
    <w:rsid w:val="00C74457"/>
    <w:rsid w:val="00C932EA"/>
    <w:rsid w:val="00C96CD8"/>
    <w:rsid w:val="00CA1BB2"/>
    <w:rsid w:val="00CA222B"/>
    <w:rsid w:val="00CE4505"/>
    <w:rsid w:val="00D03339"/>
    <w:rsid w:val="00D106D2"/>
    <w:rsid w:val="00D17CE3"/>
    <w:rsid w:val="00D34973"/>
    <w:rsid w:val="00D41E62"/>
    <w:rsid w:val="00DE1F0A"/>
    <w:rsid w:val="00DF2BB4"/>
    <w:rsid w:val="00E03BC4"/>
    <w:rsid w:val="00E055C8"/>
    <w:rsid w:val="00E1164C"/>
    <w:rsid w:val="00E24F4C"/>
    <w:rsid w:val="00E41DF6"/>
    <w:rsid w:val="00E51DC5"/>
    <w:rsid w:val="00E61A9B"/>
    <w:rsid w:val="00E63BDE"/>
    <w:rsid w:val="00E65865"/>
    <w:rsid w:val="00E97F87"/>
    <w:rsid w:val="00EC3F64"/>
    <w:rsid w:val="00EF01D9"/>
    <w:rsid w:val="00F32A7D"/>
    <w:rsid w:val="00F910CB"/>
    <w:rsid w:val="00F933AA"/>
    <w:rsid w:val="00FA0F91"/>
    <w:rsid w:val="00FA1910"/>
    <w:rsid w:val="00FA49E4"/>
    <w:rsid w:val="00FA7052"/>
    <w:rsid w:val="00FB1C6D"/>
    <w:rsid w:val="00FD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51B780B1-FC0E-4E8C-949E-511E4ED50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F91"/>
    <w:rPr>
      <w:rFonts w:ascii="Arial" w:hAnsi="Arial"/>
      <w:sz w:val="22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5F661F"/>
    <w:pPr>
      <w:keepNext/>
      <w:jc w:val="center"/>
      <w:outlineLvl w:val="0"/>
    </w:pPr>
    <w:rPr>
      <w:b/>
      <w:snapToGrid w:val="0"/>
      <w:color w:val="008000"/>
      <w:kern w:val="28"/>
      <w:sz w:val="3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0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5079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50798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65806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5F661F"/>
    <w:rPr>
      <w:rFonts w:ascii="Arial" w:hAnsi="Arial"/>
      <w:b/>
      <w:snapToGrid w:val="0"/>
      <w:color w:val="008000"/>
      <w:kern w:val="28"/>
      <w:sz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il\Documents\Letterhead%202016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D738ED-8F72-4ADA-AD7E-0F94CF89F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2016</Template>
  <TotalTime>1</TotalTime>
  <Pages>1</Pages>
  <Words>247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17th November 2011</vt:lpstr>
    </vt:vector>
  </TitlesOfParts>
  <Company>Microsoft</Company>
  <LinksUpToDate>false</LinksUpToDate>
  <CharactersWithSpaces>3045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17th November 2011</dc:title>
  <dc:subject/>
  <dc:creator>Gail Stretton</dc:creator>
  <cp:keywords/>
  <cp:lastModifiedBy>Sam Meloy</cp:lastModifiedBy>
  <cp:revision>2</cp:revision>
  <cp:lastPrinted>2022-08-31T10:28:00Z</cp:lastPrinted>
  <dcterms:created xsi:type="dcterms:W3CDTF">2024-10-04T13:10:00Z</dcterms:created>
  <dcterms:modified xsi:type="dcterms:W3CDTF">2024-10-04T13:10:00Z</dcterms:modified>
</cp:coreProperties>
</file>