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7D9" w:rsidRPr="006137D9" w:rsidRDefault="008E76D7" w:rsidP="006137D9">
      <w:pPr>
        <w:keepNext/>
        <w:outlineLvl w:val="0"/>
        <w:rPr>
          <w:b/>
          <w:snapToGrid w:val="0"/>
          <w:color w:val="008000"/>
          <w:kern w:val="28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4251960</wp:posOffset>
            </wp:positionH>
            <wp:positionV relativeFrom="paragraph">
              <wp:posOffset>-731520</wp:posOffset>
            </wp:positionV>
            <wp:extent cx="1965960" cy="1875155"/>
            <wp:effectExtent l="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187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7D9" w:rsidRPr="006137D9">
        <w:rPr>
          <w:b/>
          <w:snapToGrid w:val="0"/>
          <w:color w:val="008000"/>
          <w:kern w:val="28"/>
          <w:sz w:val="36"/>
        </w:rPr>
        <w:t>WOODLANDS SECONDARY SCHOOL</w:t>
      </w:r>
    </w:p>
    <w:p w:rsidR="006137D9" w:rsidRPr="006137D9" w:rsidRDefault="006137D9" w:rsidP="006137D9">
      <w:pPr>
        <w:keepNext/>
        <w:outlineLvl w:val="0"/>
        <w:rPr>
          <w:rFonts w:ascii="Bradley Hand ITC" w:hAnsi="Bradley Hand ITC"/>
          <w:b/>
          <w:snapToGrid w:val="0"/>
          <w:color w:val="008000"/>
          <w:kern w:val="28"/>
          <w:szCs w:val="22"/>
        </w:rPr>
      </w:pPr>
      <w:r w:rsidRPr="006137D9">
        <w:rPr>
          <w:b/>
          <w:snapToGrid w:val="0"/>
          <w:color w:val="008000"/>
          <w:kern w:val="28"/>
          <w:szCs w:val="22"/>
        </w:rPr>
        <w:t xml:space="preserve">      Specialist SEN Cognition and Learning College</w:t>
      </w:r>
    </w:p>
    <w:p w:rsidR="006137D9" w:rsidRPr="006137D9" w:rsidRDefault="006137D9" w:rsidP="006137D9">
      <w:pPr>
        <w:ind w:left="720" w:firstLine="720"/>
        <w:rPr>
          <w:sz w:val="24"/>
        </w:rPr>
      </w:pPr>
      <w:r w:rsidRPr="006137D9">
        <w:rPr>
          <w:color w:val="008000"/>
          <w:sz w:val="24"/>
        </w:rPr>
        <w:t xml:space="preserve">Head Teacher: </w:t>
      </w:r>
      <w:r w:rsidR="003231C0">
        <w:rPr>
          <w:color w:val="008000"/>
          <w:sz w:val="24"/>
        </w:rPr>
        <w:t xml:space="preserve">Sandra Clarke </w:t>
      </w:r>
    </w:p>
    <w:p w:rsidR="006137D9" w:rsidRPr="006137D9" w:rsidRDefault="006137D9" w:rsidP="006137D9">
      <w:pPr>
        <w:rPr>
          <w:color w:val="008000"/>
          <w:sz w:val="20"/>
        </w:rPr>
      </w:pPr>
      <w:r w:rsidRPr="006137D9">
        <w:rPr>
          <w:color w:val="008000"/>
          <w:sz w:val="20"/>
        </w:rPr>
        <w:t xml:space="preserve"> </w:t>
      </w:r>
    </w:p>
    <w:p w:rsidR="00FA0F91" w:rsidRPr="005F08A7" w:rsidRDefault="00FA0F91" w:rsidP="00517A34">
      <w:pPr>
        <w:jc w:val="center"/>
        <w:rPr>
          <w:b/>
          <w:szCs w:val="22"/>
        </w:rPr>
      </w:pPr>
      <w:r w:rsidRPr="005F08A7">
        <w:rPr>
          <w:b/>
          <w:szCs w:val="22"/>
        </w:rPr>
        <w:t>Request for leave of absence from school during term time</w:t>
      </w:r>
      <w:r w:rsidR="004A67AE">
        <w:rPr>
          <w:b/>
          <w:szCs w:val="22"/>
        </w:rPr>
        <w:t xml:space="preserve"> – </w:t>
      </w:r>
      <w:r w:rsidR="0042361D" w:rsidRPr="0042361D">
        <w:rPr>
          <w:b/>
          <w:color w:val="00B050"/>
          <w:szCs w:val="22"/>
        </w:rPr>
        <w:t xml:space="preserve">not </w:t>
      </w:r>
      <w:r w:rsidR="004A67AE" w:rsidRPr="0042361D">
        <w:rPr>
          <w:b/>
          <w:color w:val="00B050"/>
          <w:szCs w:val="22"/>
        </w:rPr>
        <w:t>HOLIDAY/TRAVEL</w:t>
      </w:r>
    </w:p>
    <w:p w:rsidR="00FA0F91" w:rsidRPr="005F08A7" w:rsidRDefault="00FA0F91" w:rsidP="00FA0F91">
      <w:pPr>
        <w:jc w:val="center"/>
        <w:rPr>
          <w:i/>
          <w:szCs w:val="22"/>
        </w:rPr>
      </w:pPr>
      <w:r w:rsidRPr="005F08A7">
        <w:rPr>
          <w:i/>
          <w:szCs w:val="22"/>
        </w:rPr>
        <w:t xml:space="preserve">This should be completed </w:t>
      </w:r>
      <w:r w:rsidRPr="00517A34">
        <w:rPr>
          <w:b/>
          <w:i/>
          <w:szCs w:val="22"/>
          <w:u w:val="single"/>
        </w:rPr>
        <w:t>before</w:t>
      </w:r>
      <w:r w:rsidRPr="005F08A7">
        <w:rPr>
          <w:i/>
          <w:szCs w:val="22"/>
        </w:rPr>
        <w:t xml:space="preserve"> </w:t>
      </w:r>
      <w:r w:rsidR="0042361D">
        <w:rPr>
          <w:i/>
          <w:szCs w:val="22"/>
        </w:rPr>
        <w:t xml:space="preserve">any leave is taken </w:t>
      </w:r>
    </w:p>
    <w:p w:rsidR="00FA0F91" w:rsidRPr="005F08A7" w:rsidRDefault="00FA0F91" w:rsidP="00FA0F91">
      <w:pPr>
        <w:rPr>
          <w:sz w:val="18"/>
          <w:szCs w:val="18"/>
        </w:rPr>
      </w:pPr>
    </w:p>
    <w:p w:rsidR="003231C0" w:rsidRDefault="00FA0F91" w:rsidP="003231C0">
      <w:pPr>
        <w:rPr>
          <w:b/>
          <w:szCs w:val="22"/>
        </w:rPr>
      </w:pPr>
      <w:r w:rsidRPr="003231C0">
        <w:rPr>
          <w:b/>
          <w:szCs w:val="22"/>
        </w:rPr>
        <w:t>To be completed by the Parent/</w:t>
      </w:r>
      <w:r w:rsidR="00517A34">
        <w:rPr>
          <w:b/>
          <w:szCs w:val="22"/>
        </w:rPr>
        <w:t xml:space="preserve">Carer </w:t>
      </w:r>
      <w:r w:rsidR="003231C0" w:rsidRPr="003231C0">
        <w:rPr>
          <w:b/>
          <w:szCs w:val="22"/>
        </w:rPr>
        <w:t xml:space="preserve">and returned to school. </w:t>
      </w:r>
    </w:p>
    <w:p w:rsidR="008F5295" w:rsidRPr="008F5295" w:rsidRDefault="008F5295" w:rsidP="003231C0">
      <w:pPr>
        <w:rPr>
          <w:b/>
          <w:color w:val="00B050"/>
          <w:szCs w:val="22"/>
        </w:rPr>
      </w:pPr>
      <w:r w:rsidRPr="008F5295">
        <w:rPr>
          <w:b/>
          <w:color w:val="00B050"/>
          <w:szCs w:val="22"/>
        </w:rPr>
        <w:t>Paper copies should be passed to the class teacher in the first instance.</w:t>
      </w:r>
    </w:p>
    <w:p w:rsidR="008F5295" w:rsidRPr="008F5295" w:rsidRDefault="008F5295" w:rsidP="003231C0">
      <w:pPr>
        <w:rPr>
          <w:b/>
          <w:color w:val="00B050"/>
          <w:szCs w:val="22"/>
        </w:rPr>
      </w:pPr>
      <w:r w:rsidRPr="008F5295">
        <w:rPr>
          <w:b/>
          <w:color w:val="00B050"/>
          <w:szCs w:val="22"/>
        </w:rPr>
        <w:t xml:space="preserve">Emailed versions should be sent to the class email address. </w:t>
      </w:r>
    </w:p>
    <w:p w:rsidR="00FA0F91" w:rsidRPr="005F08A7" w:rsidRDefault="00FA0F91" w:rsidP="00FA0F91">
      <w:pPr>
        <w:rPr>
          <w:b/>
          <w:sz w:val="18"/>
          <w:szCs w:val="18"/>
        </w:rPr>
      </w:pPr>
    </w:p>
    <w:p w:rsidR="003231C0" w:rsidRPr="005F08A7" w:rsidRDefault="003231C0" w:rsidP="003231C0">
      <w:pPr>
        <w:rPr>
          <w:sz w:val="18"/>
          <w:szCs w:val="18"/>
        </w:rPr>
      </w:pPr>
      <w:r w:rsidRPr="005F08A7">
        <w:rPr>
          <w:sz w:val="18"/>
          <w:szCs w:val="18"/>
        </w:rPr>
        <w:t xml:space="preserve">Date of application _____/_____/_____ </w:t>
      </w:r>
    </w:p>
    <w:p w:rsidR="003231C0" w:rsidRDefault="003231C0" w:rsidP="00FA0F91">
      <w:pPr>
        <w:rPr>
          <w:sz w:val="18"/>
          <w:szCs w:val="18"/>
        </w:rPr>
      </w:pPr>
    </w:p>
    <w:p w:rsidR="00FA0F91" w:rsidRPr="005F08A7" w:rsidRDefault="003231C0" w:rsidP="00FA0F91">
      <w:pPr>
        <w:rPr>
          <w:sz w:val="18"/>
          <w:szCs w:val="18"/>
        </w:rPr>
      </w:pPr>
      <w:r>
        <w:rPr>
          <w:sz w:val="18"/>
          <w:szCs w:val="18"/>
        </w:rPr>
        <w:t>Student</w:t>
      </w:r>
      <w:r w:rsidR="00FA0F91" w:rsidRPr="005F08A7">
        <w:rPr>
          <w:sz w:val="18"/>
          <w:szCs w:val="18"/>
        </w:rPr>
        <w:t>’s Name___________________________________________         Class ___________________</w:t>
      </w:r>
    </w:p>
    <w:p w:rsidR="00FA0F91" w:rsidRPr="005F08A7" w:rsidRDefault="00FA0F91" w:rsidP="00FA0F91">
      <w:pPr>
        <w:rPr>
          <w:sz w:val="18"/>
          <w:szCs w:val="18"/>
        </w:rPr>
      </w:pPr>
    </w:p>
    <w:p w:rsidR="00FA0F91" w:rsidRPr="005F08A7" w:rsidRDefault="00FA0F91" w:rsidP="00FA0F91">
      <w:pPr>
        <w:rPr>
          <w:sz w:val="18"/>
          <w:szCs w:val="18"/>
        </w:rPr>
      </w:pPr>
      <w:r w:rsidRPr="005F08A7">
        <w:rPr>
          <w:sz w:val="18"/>
          <w:szCs w:val="18"/>
        </w:rPr>
        <w:t>Address____________________________________________</w:t>
      </w:r>
      <w:r w:rsidR="00A0090C">
        <w:rPr>
          <w:sz w:val="18"/>
          <w:szCs w:val="18"/>
        </w:rPr>
        <w:t>_____________________________</w:t>
      </w:r>
      <w:r w:rsidR="003231C0">
        <w:rPr>
          <w:sz w:val="18"/>
          <w:szCs w:val="18"/>
        </w:rPr>
        <w:t>___</w:t>
      </w:r>
      <w:r w:rsidR="00A0090C">
        <w:rPr>
          <w:sz w:val="18"/>
          <w:szCs w:val="18"/>
        </w:rPr>
        <w:t>__</w:t>
      </w:r>
    </w:p>
    <w:p w:rsidR="00FA0F91" w:rsidRPr="005F08A7" w:rsidRDefault="00FA0F91" w:rsidP="00FA0F91">
      <w:pPr>
        <w:rPr>
          <w:sz w:val="18"/>
          <w:szCs w:val="18"/>
        </w:rPr>
      </w:pPr>
    </w:p>
    <w:p w:rsidR="00FA0F91" w:rsidRPr="005F08A7" w:rsidRDefault="00FA0F91" w:rsidP="00FA0F91">
      <w:pPr>
        <w:rPr>
          <w:sz w:val="18"/>
          <w:szCs w:val="18"/>
        </w:rPr>
      </w:pPr>
      <w:r w:rsidRPr="005F08A7">
        <w:rPr>
          <w:sz w:val="18"/>
          <w:szCs w:val="18"/>
        </w:rPr>
        <w:t>Ethnicity________</w:t>
      </w:r>
      <w:r w:rsidR="00A0090C">
        <w:rPr>
          <w:sz w:val="18"/>
          <w:szCs w:val="18"/>
        </w:rPr>
        <w:t>_________________________</w:t>
      </w:r>
      <w:r w:rsidRPr="005F08A7">
        <w:rPr>
          <w:sz w:val="18"/>
          <w:szCs w:val="18"/>
        </w:rPr>
        <w:t xml:space="preserve">  </w:t>
      </w:r>
      <w:r w:rsidR="003231C0">
        <w:rPr>
          <w:sz w:val="18"/>
          <w:szCs w:val="18"/>
        </w:rPr>
        <w:t xml:space="preserve">                   </w:t>
      </w:r>
      <w:r w:rsidRPr="005F08A7">
        <w:rPr>
          <w:sz w:val="18"/>
          <w:szCs w:val="18"/>
        </w:rPr>
        <w:t>Date of birth_________________________</w:t>
      </w:r>
    </w:p>
    <w:p w:rsidR="00FA0F91" w:rsidRPr="005F08A7" w:rsidRDefault="00FA0F91" w:rsidP="00FA0F91">
      <w:pPr>
        <w:rPr>
          <w:sz w:val="18"/>
          <w:szCs w:val="18"/>
        </w:rPr>
      </w:pPr>
    </w:p>
    <w:p w:rsidR="00FA0F91" w:rsidRPr="005F08A7" w:rsidRDefault="00FA0F91" w:rsidP="00FA0F91">
      <w:pPr>
        <w:rPr>
          <w:sz w:val="18"/>
          <w:szCs w:val="18"/>
        </w:rPr>
      </w:pPr>
      <w:r w:rsidRPr="005F08A7">
        <w:rPr>
          <w:sz w:val="18"/>
          <w:szCs w:val="18"/>
        </w:rPr>
        <w:t>Date of absence requ</w:t>
      </w:r>
      <w:r w:rsidR="003231C0">
        <w:rPr>
          <w:sz w:val="18"/>
          <w:szCs w:val="18"/>
        </w:rPr>
        <w:t>est</w:t>
      </w:r>
      <w:r w:rsidR="00517A34">
        <w:rPr>
          <w:sz w:val="18"/>
          <w:szCs w:val="18"/>
        </w:rPr>
        <w:t xml:space="preserve"> - </w:t>
      </w:r>
      <w:r w:rsidR="006137D9" w:rsidRPr="005F08A7">
        <w:rPr>
          <w:sz w:val="18"/>
          <w:szCs w:val="18"/>
        </w:rPr>
        <w:t xml:space="preserve">From ______ /______ /______   </w:t>
      </w:r>
      <w:r w:rsidR="00517A34">
        <w:rPr>
          <w:sz w:val="18"/>
          <w:szCs w:val="18"/>
        </w:rPr>
        <w:tab/>
      </w:r>
      <w:r w:rsidR="006137D9" w:rsidRPr="005F08A7">
        <w:rPr>
          <w:sz w:val="18"/>
          <w:szCs w:val="18"/>
        </w:rPr>
        <w:t>To______ /______ /</w:t>
      </w:r>
      <w:r w:rsidRPr="005F08A7">
        <w:rPr>
          <w:sz w:val="18"/>
          <w:szCs w:val="18"/>
        </w:rPr>
        <w:t xml:space="preserve">______ </w:t>
      </w:r>
    </w:p>
    <w:p w:rsidR="00FA0F91" w:rsidRPr="005F08A7" w:rsidRDefault="00FA0F91" w:rsidP="00FA0F91">
      <w:pPr>
        <w:rPr>
          <w:sz w:val="18"/>
          <w:szCs w:val="18"/>
        </w:rPr>
      </w:pPr>
    </w:p>
    <w:p w:rsidR="0042361D" w:rsidRDefault="00FA0F91" w:rsidP="00FA0F91">
      <w:pPr>
        <w:rPr>
          <w:sz w:val="18"/>
          <w:szCs w:val="18"/>
        </w:rPr>
      </w:pPr>
      <w:r w:rsidRPr="005F08A7">
        <w:rPr>
          <w:sz w:val="18"/>
          <w:szCs w:val="18"/>
        </w:rPr>
        <w:t>Reason for application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6514"/>
      </w:tblGrid>
      <w:tr w:rsidR="0042361D" w:rsidTr="0042361D">
        <w:tc>
          <w:tcPr>
            <w:tcW w:w="2405" w:type="dxa"/>
          </w:tcPr>
          <w:p w:rsidR="0042361D" w:rsidRPr="0042361D" w:rsidRDefault="0042361D" w:rsidP="00FA0F91">
            <w:pPr>
              <w:rPr>
                <w:sz w:val="44"/>
                <w:szCs w:val="44"/>
              </w:rPr>
            </w:pPr>
          </w:p>
        </w:tc>
        <w:tc>
          <w:tcPr>
            <w:tcW w:w="1276" w:type="dxa"/>
          </w:tcPr>
          <w:p w:rsidR="0042361D" w:rsidRPr="0042361D" w:rsidRDefault="0042361D" w:rsidP="00FA0F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Please select</w:t>
            </w:r>
          </w:p>
        </w:tc>
        <w:tc>
          <w:tcPr>
            <w:tcW w:w="6514" w:type="dxa"/>
          </w:tcPr>
          <w:p w:rsidR="0042361D" w:rsidRPr="0042361D" w:rsidRDefault="0042361D" w:rsidP="00FA0F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outline reason why this leave of absence should be granted as an exceptional leave of absence </w:t>
            </w:r>
          </w:p>
        </w:tc>
      </w:tr>
      <w:tr w:rsidR="0042361D" w:rsidTr="0042361D">
        <w:tc>
          <w:tcPr>
            <w:tcW w:w="2405" w:type="dxa"/>
          </w:tcPr>
          <w:p w:rsidR="0042361D" w:rsidRPr="0042361D" w:rsidRDefault="008F5295" w:rsidP="00FA0F91">
            <w:pPr>
              <w:rPr>
                <w:sz w:val="18"/>
                <w:szCs w:val="18"/>
              </w:rPr>
            </w:pPr>
            <w:r w:rsidRPr="002A3E21">
              <w:rPr>
                <w:sz w:val="18"/>
                <w:szCs w:val="18"/>
              </w:rPr>
              <w:t>Medical appointment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:rsidR="0042361D" w:rsidRPr="0042361D" w:rsidRDefault="0042361D" w:rsidP="00FA0F91">
            <w:pPr>
              <w:rPr>
                <w:sz w:val="44"/>
                <w:szCs w:val="44"/>
              </w:rPr>
            </w:pPr>
          </w:p>
        </w:tc>
        <w:tc>
          <w:tcPr>
            <w:tcW w:w="6514" w:type="dxa"/>
          </w:tcPr>
          <w:p w:rsidR="0042361D" w:rsidRDefault="0042361D" w:rsidP="00FA0F91">
            <w:pPr>
              <w:rPr>
                <w:sz w:val="44"/>
                <w:szCs w:val="44"/>
              </w:rPr>
            </w:pPr>
          </w:p>
          <w:p w:rsidR="008F5295" w:rsidRPr="0042361D" w:rsidRDefault="008F5295" w:rsidP="00FA0F91">
            <w:pPr>
              <w:rPr>
                <w:sz w:val="44"/>
                <w:szCs w:val="44"/>
              </w:rPr>
            </w:pPr>
          </w:p>
        </w:tc>
      </w:tr>
      <w:tr w:rsidR="0042361D" w:rsidTr="0042361D">
        <w:tc>
          <w:tcPr>
            <w:tcW w:w="2405" w:type="dxa"/>
          </w:tcPr>
          <w:p w:rsidR="0042361D" w:rsidRPr="0042361D" w:rsidRDefault="008F5295" w:rsidP="00FA0F91">
            <w:pPr>
              <w:rPr>
                <w:sz w:val="44"/>
                <w:szCs w:val="44"/>
              </w:rPr>
            </w:pPr>
            <w:r>
              <w:rPr>
                <w:sz w:val="18"/>
                <w:szCs w:val="18"/>
              </w:rPr>
              <w:t xml:space="preserve">Religious observance </w:t>
            </w:r>
          </w:p>
        </w:tc>
        <w:tc>
          <w:tcPr>
            <w:tcW w:w="1276" w:type="dxa"/>
          </w:tcPr>
          <w:p w:rsidR="0042361D" w:rsidRPr="0042361D" w:rsidRDefault="0042361D" w:rsidP="00FA0F91">
            <w:pPr>
              <w:rPr>
                <w:sz w:val="44"/>
                <w:szCs w:val="44"/>
              </w:rPr>
            </w:pPr>
          </w:p>
        </w:tc>
        <w:tc>
          <w:tcPr>
            <w:tcW w:w="6514" w:type="dxa"/>
          </w:tcPr>
          <w:p w:rsidR="0042361D" w:rsidRDefault="0042361D" w:rsidP="00FA0F91">
            <w:pPr>
              <w:rPr>
                <w:sz w:val="44"/>
                <w:szCs w:val="44"/>
              </w:rPr>
            </w:pPr>
          </w:p>
          <w:p w:rsidR="008F5295" w:rsidRPr="0042361D" w:rsidRDefault="008F5295" w:rsidP="00FA0F91">
            <w:pPr>
              <w:rPr>
                <w:sz w:val="44"/>
                <w:szCs w:val="44"/>
              </w:rPr>
            </w:pPr>
          </w:p>
        </w:tc>
      </w:tr>
      <w:tr w:rsidR="0042361D" w:rsidTr="0042361D">
        <w:tc>
          <w:tcPr>
            <w:tcW w:w="2405" w:type="dxa"/>
          </w:tcPr>
          <w:p w:rsidR="0042361D" w:rsidRPr="0042361D" w:rsidRDefault="008F5295" w:rsidP="00FA0F91">
            <w:pPr>
              <w:rPr>
                <w:sz w:val="44"/>
                <w:szCs w:val="44"/>
              </w:rPr>
            </w:pPr>
            <w:r>
              <w:rPr>
                <w:sz w:val="18"/>
                <w:szCs w:val="18"/>
              </w:rPr>
              <w:t xml:space="preserve">Traveller students – travelling for occupational reasons </w:t>
            </w:r>
          </w:p>
        </w:tc>
        <w:tc>
          <w:tcPr>
            <w:tcW w:w="1276" w:type="dxa"/>
          </w:tcPr>
          <w:p w:rsidR="0042361D" w:rsidRPr="0042361D" w:rsidRDefault="0042361D" w:rsidP="00FA0F91">
            <w:pPr>
              <w:rPr>
                <w:sz w:val="44"/>
                <w:szCs w:val="44"/>
              </w:rPr>
            </w:pPr>
          </w:p>
        </w:tc>
        <w:tc>
          <w:tcPr>
            <w:tcW w:w="6514" w:type="dxa"/>
          </w:tcPr>
          <w:p w:rsidR="0042361D" w:rsidRDefault="0042361D" w:rsidP="00FA0F91">
            <w:pPr>
              <w:rPr>
                <w:sz w:val="44"/>
                <w:szCs w:val="44"/>
              </w:rPr>
            </w:pPr>
          </w:p>
          <w:p w:rsidR="008F5295" w:rsidRPr="0042361D" w:rsidRDefault="008F5295" w:rsidP="00FA0F91">
            <w:pPr>
              <w:rPr>
                <w:sz w:val="44"/>
                <w:szCs w:val="44"/>
              </w:rPr>
            </w:pPr>
          </w:p>
        </w:tc>
      </w:tr>
      <w:tr w:rsidR="0042361D" w:rsidTr="0042361D">
        <w:tc>
          <w:tcPr>
            <w:tcW w:w="2405" w:type="dxa"/>
          </w:tcPr>
          <w:p w:rsidR="0042361D" w:rsidRPr="0042361D" w:rsidRDefault="008F5295" w:rsidP="00FA0F91">
            <w:pPr>
              <w:rPr>
                <w:sz w:val="44"/>
                <w:szCs w:val="44"/>
              </w:rPr>
            </w:pPr>
            <w:r>
              <w:rPr>
                <w:sz w:val="18"/>
                <w:szCs w:val="18"/>
              </w:rPr>
              <w:t xml:space="preserve">Other </w:t>
            </w:r>
          </w:p>
        </w:tc>
        <w:tc>
          <w:tcPr>
            <w:tcW w:w="1276" w:type="dxa"/>
          </w:tcPr>
          <w:p w:rsidR="0042361D" w:rsidRPr="0042361D" w:rsidRDefault="0042361D" w:rsidP="00FA0F91">
            <w:pPr>
              <w:rPr>
                <w:sz w:val="44"/>
                <w:szCs w:val="44"/>
              </w:rPr>
            </w:pPr>
          </w:p>
        </w:tc>
        <w:tc>
          <w:tcPr>
            <w:tcW w:w="6514" w:type="dxa"/>
          </w:tcPr>
          <w:p w:rsidR="0042361D" w:rsidRDefault="0042361D" w:rsidP="00FA0F91">
            <w:pPr>
              <w:rPr>
                <w:sz w:val="44"/>
                <w:szCs w:val="44"/>
              </w:rPr>
            </w:pPr>
          </w:p>
          <w:p w:rsidR="008F5295" w:rsidRDefault="008F5295" w:rsidP="00FA0F91">
            <w:pPr>
              <w:rPr>
                <w:sz w:val="44"/>
                <w:szCs w:val="44"/>
              </w:rPr>
            </w:pPr>
          </w:p>
          <w:p w:rsidR="008F5295" w:rsidRPr="0042361D" w:rsidRDefault="008F5295" w:rsidP="00FA0F91">
            <w:pPr>
              <w:rPr>
                <w:sz w:val="44"/>
                <w:szCs w:val="44"/>
              </w:rPr>
            </w:pPr>
          </w:p>
        </w:tc>
      </w:tr>
    </w:tbl>
    <w:p w:rsidR="0042361D" w:rsidRDefault="0042361D" w:rsidP="00FA0F91">
      <w:pPr>
        <w:rPr>
          <w:sz w:val="18"/>
          <w:szCs w:val="18"/>
        </w:rPr>
      </w:pPr>
    </w:p>
    <w:p w:rsidR="00517A34" w:rsidRDefault="00517A34" w:rsidP="00FA0F91">
      <w:pPr>
        <w:rPr>
          <w:b/>
          <w:i/>
          <w:color w:val="00B050"/>
          <w:sz w:val="18"/>
          <w:szCs w:val="18"/>
          <w:u w:val="single"/>
        </w:rPr>
      </w:pPr>
    </w:p>
    <w:p w:rsidR="008F5295" w:rsidRDefault="004A67AE" w:rsidP="008F5295">
      <w:pPr>
        <w:rPr>
          <w:sz w:val="18"/>
          <w:szCs w:val="18"/>
        </w:rPr>
      </w:pPr>
      <w:r w:rsidRPr="00517A34">
        <w:rPr>
          <w:b/>
          <w:i/>
          <w:color w:val="00B050"/>
          <w:sz w:val="18"/>
          <w:szCs w:val="18"/>
          <w:u w:val="single"/>
        </w:rPr>
        <w:t>F</w:t>
      </w:r>
      <w:r w:rsidR="003231C0" w:rsidRPr="00517A34">
        <w:rPr>
          <w:b/>
          <w:i/>
          <w:color w:val="00B050"/>
          <w:sz w:val="18"/>
          <w:szCs w:val="18"/>
          <w:u w:val="single"/>
        </w:rPr>
        <w:t>or school</w:t>
      </w:r>
      <w:r w:rsidR="00FA0F91" w:rsidRPr="00517A34">
        <w:rPr>
          <w:b/>
          <w:i/>
          <w:color w:val="00B050"/>
          <w:sz w:val="18"/>
          <w:szCs w:val="18"/>
          <w:u w:val="single"/>
        </w:rPr>
        <w:t xml:space="preserve"> use only</w:t>
      </w:r>
      <w:r w:rsidR="008F5295" w:rsidRPr="008F5295">
        <w:rPr>
          <w:b/>
          <w:i/>
          <w:color w:val="000000" w:themeColor="text1"/>
          <w:sz w:val="18"/>
          <w:szCs w:val="18"/>
        </w:rPr>
        <w:t xml:space="preserve"> - </w:t>
      </w:r>
      <w:r w:rsidR="008F5295">
        <w:rPr>
          <w:sz w:val="18"/>
          <w:szCs w:val="18"/>
        </w:rPr>
        <w:t xml:space="preserve">Please pass form and documentation to Shazmeen Malik </w:t>
      </w:r>
    </w:p>
    <w:p w:rsidR="00FA0F91" w:rsidRPr="005F08A7" w:rsidRDefault="00FA0F91" w:rsidP="00FA0F91">
      <w:pPr>
        <w:rPr>
          <w:sz w:val="18"/>
          <w:szCs w:val="18"/>
        </w:rPr>
      </w:pPr>
    </w:p>
    <w:p w:rsidR="00FA0F91" w:rsidRDefault="00FA0F91" w:rsidP="00FA0F91">
      <w:pPr>
        <w:rPr>
          <w:sz w:val="18"/>
          <w:szCs w:val="18"/>
        </w:rPr>
      </w:pPr>
      <w:r w:rsidRPr="005F08A7">
        <w:rPr>
          <w:sz w:val="18"/>
          <w:szCs w:val="18"/>
        </w:rPr>
        <w:t xml:space="preserve">If the child has had previous term time leave, please state dates and number of days taken </w:t>
      </w:r>
      <w:r w:rsidR="00A0090C">
        <w:rPr>
          <w:sz w:val="18"/>
          <w:szCs w:val="18"/>
        </w:rPr>
        <w:t>____________________</w:t>
      </w:r>
    </w:p>
    <w:p w:rsidR="003231C0" w:rsidRDefault="003231C0" w:rsidP="00FA0F91">
      <w:pPr>
        <w:rPr>
          <w:sz w:val="18"/>
          <w:szCs w:val="18"/>
        </w:rPr>
      </w:pPr>
    </w:p>
    <w:p w:rsidR="003231C0" w:rsidRPr="005F08A7" w:rsidRDefault="003231C0" w:rsidP="00FA0F91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</w:t>
      </w:r>
    </w:p>
    <w:p w:rsidR="00FA0F91" w:rsidRPr="005F08A7" w:rsidRDefault="00FA0F91" w:rsidP="00FA0F91">
      <w:pPr>
        <w:rPr>
          <w:sz w:val="18"/>
          <w:szCs w:val="18"/>
        </w:rPr>
      </w:pPr>
    </w:p>
    <w:p w:rsidR="0042361D" w:rsidRPr="005F08A7" w:rsidRDefault="0042361D" w:rsidP="0042361D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</w:t>
      </w:r>
    </w:p>
    <w:p w:rsidR="0042361D" w:rsidRDefault="0042361D" w:rsidP="00FA0F91">
      <w:pPr>
        <w:rPr>
          <w:b/>
          <w:sz w:val="18"/>
          <w:szCs w:val="18"/>
        </w:rPr>
      </w:pPr>
    </w:p>
    <w:p w:rsidR="0042361D" w:rsidRDefault="0042361D" w:rsidP="00FA0F91">
      <w:pPr>
        <w:rPr>
          <w:b/>
          <w:sz w:val="18"/>
          <w:szCs w:val="18"/>
        </w:rPr>
      </w:pPr>
    </w:p>
    <w:p w:rsidR="00A0090C" w:rsidRDefault="00FA0F91" w:rsidP="00FA0F91">
      <w:pPr>
        <w:rPr>
          <w:sz w:val="18"/>
          <w:szCs w:val="18"/>
        </w:rPr>
      </w:pPr>
      <w:r w:rsidRPr="005F08A7">
        <w:rPr>
          <w:b/>
          <w:sz w:val="18"/>
          <w:szCs w:val="18"/>
        </w:rPr>
        <w:t>Leave agreed</w:t>
      </w:r>
      <w:r w:rsidR="003231C0">
        <w:rPr>
          <w:b/>
          <w:sz w:val="18"/>
          <w:szCs w:val="18"/>
        </w:rPr>
        <w:t xml:space="preserve">   </w:t>
      </w:r>
      <w:r w:rsidRPr="005F08A7">
        <w:rPr>
          <w:b/>
          <w:sz w:val="18"/>
          <w:szCs w:val="18"/>
        </w:rPr>
        <w:t>/</w:t>
      </w:r>
      <w:r w:rsidR="003231C0">
        <w:rPr>
          <w:b/>
          <w:sz w:val="18"/>
          <w:szCs w:val="18"/>
        </w:rPr>
        <w:t xml:space="preserve">   </w:t>
      </w:r>
      <w:r w:rsidRPr="005F08A7">
        <w:rPr>
          <w:b/>
          <w:sz w:val="18"/>
          <w:szCs w:val="18"/>
        </w:rPr>
        <w:t>Not agreed</w:t>
      </w:r>
      <w:r w:rsidR="00A0090C">
        <w:rPr>
          <w:sz w:val="18"/>
          <w:szCs w:val="18"/>
        </w:rPr>
        <w:t xml:space="preserve">           Head Teacher signature _______________</w:t>
      </w:r>
      <w:r w:rsidR="003231C0">
        <w:rPr>
          <w:sz w:val="18"/>
          <w:szCs w:val="18"/>
        </w:rPr>
        <w:t>________ Date _______________</w:t>
      </w:r>
    </w:p>
    <w:p w:rsidR="003231C0" w:rsidRDefault="003231C0" w:rsidP="00FA0F91">
      <w:pPr>
        <w:rPr>
          <w:sz w:val="18"/>
          <w:szCs w:val="18"/>
        </w:rPr>
      </w:pPr>
    </w:p>
    <w:p w:rsidR="00A0090C" w:rsidRDefault="00A0090C" w:rsidP="00FA0F91">
      <w:pPr>
        <w:rPr>
          <w:sz w:val="18"/>
          <w:szCs w:val="18"/>
        </w:rPr>
      </w:pPr>
      <w:r>
        <w:rPr>
          <w:sz w:val="18"/>
          <w:szCs w:val="18"/>
        </w:rPr>
        <w:t>Reason/further comments ________________________________________________________________________</w:t>
      </w:r>
    </w:p>
    <w:p w:rsidR="00A0090C" w:rsidRDefault="00A0090C" w:rsidP="00FA0F91">
      <w:pPr>
        <w:rPr>
          <w:sz w:val="18"/>
          <w:szCs w:val="18"/>
        </w:rPr>
      </w:pPr>
    </w:p>
    <w:p w:rsidR="00A0090C" w:rsidRDefault="00A0090C" w:rsidP="00FA0F91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</w:t>
      </w:r>
    </w:p>
    <w:p w:rsidR="00517A34" w:rsidRDefault="00517A34" w:rsidP="00517A34">
      <w:pPr>
        <w:rPr>
          <w:sz w:val="18"/>
          <w:szCs w:val="18"/>
        </w:rPr>
      </w:pPr>
    </w:p>
    <w:p w:rsidR="00517A34" w:rsidRDefault="00517A34" w:rsidP="00517A34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</w:t>
      </w:r>
    </w:p>
    <w:p w:rsidR="00517A34" w:rsidRPr="005F08A7" w:rsidRDefault="00517A34" w:rsidP="00FA0F91">
      <w:pPr>
        <w:rPr>
          <w:sz w:val="18"/>
          <w:szCs w:val="18"/>
        </w:rPr>
      </w:pPr>
    </w:p>
    <w:p w:rsidR="0003204E" w:rsidRPr="0003204E" w:rsidRDefault="0003204E" w:rsidP="0003204E">
      <w:pPr>
        <w:rPr>
          <w:sz w:val="18"/>
          <w:szCs w:val="18"/>
        </w:rPr>
      </w:pPr>
      <w:r w:rsidRPr="0003204E">
        <w:rPr>
          <w:b/>
          <w:bCs/>
          <w:i/>
          <w:iCs/>
          <w:sz w:val="18"/>
          <w:szCs w:val="18"/>
        </w:rPr>
        <w:t>As per Luton Borough Council’s Code of Conduct, unauthorised absences will be passed to the Attendance Support Team and a Fixed Penalty Notice fine may be issued.  This is in accordance with Section 444 of the Education Act.</w:t>
      </w:r>
    </w:p>
    <w:p w:rsidR="003231C0" w:rsidRDefault="003231C0" w:rsidP="00FA0F91">
      <w:pPr>
        <w:rPr>
          <w:sz w:val="18"/>
          <w:szCs w:val="18"/>
        </w:rPr>
      </w:pPr>
      <w:bookmarkStart w:id="0" w:name="_GoBack"/>
      <w:bookmarkEnd w:id="0"/>
    </w:p>
    <w:sectPr w:rsidR="003231C0" w:rsidSect="006137D9">
      <w:pgSz w:w="11907" w:h="16840" w:code="9"/>
      <w:pgMar w:top="1418" w:right="851" w:bottom="454" w:left="851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2E9" w:rsidRDefault="006B22E9">
      <w:r>
        <w:separator/>
      </w:r>
    </w:p>
  </w:endnote>
  <w:endnote w:type="continuationSeparator" w:id="0">
    <w:p w:rsidR="006B22E9" w:rsidRDefault="006B2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2E9" w:rsidRDefault="006B22E9">
      <w:r>
        <w:separator/>
      </w:r>
    </w:p>
  </w:footnote>
  <w:footnote w:type="continuationSeparator" w:id="0">
    <w:p w:rsidR="006B22E9" w:rsidRDefault="006B22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A6D66"/>
    <w:multiLevelType w:val="hybridMultilevel"/>
    <w:tmpl w:val="34701C22"/>
    <w:lvl w:ilvl="0" w:tplc="4C945CC0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A6755"/>
    <w:multiLevelType w:val="hybridMultilevel"/>
    <w:tmpl w:val="EEA27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AB0D26"/>
    <w:multiLevelType w:val="hybridMultilevel"/>
    <w:tmpl w:val="64FC8F8C"/>
    <w:lvl w:ilvl="0" w:tplc="04090003">
      <w:start w:val="1"/>
      <w:numFmt w:val="bullet"/>
      <w:lvlText w:val="o"/>
      <w:lvlJc w:val="left"/>
      <w:pPr>
        <w:tabs>
          <w:tab w:val="num" w:pos="580"/>
        </w:tabs>
        <w:ind w:left="5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FEB"/>
    <w:rsid w:val="0003204E"/>
    <w:rsid w:val="000358A6"/>
    <w:rsid w:val="000B021D"/>
    <w:rsid w:val="000B2B98"/>
    <w:rsid w:val="000C705C"/>
    <w:rsid w:val="000E7F5B"/>
    <w:rsid w:val="0011737E"/>
    <w:rsid w:val="001244ED"/>
    <w:rsid w:val="001317AA"/>
    <w:rsid w:val="00150971"/>
    <w:rsid w:val="0015728D"/>
    <w:rsid w:val="00162A14"/>
    <w:rsid w:val="0017540A"/>
    <w:rsid w:val="001B59A5"/>
    <w:rsid w:val="001C025F"/>
    <w:rsid w:val="001C0442"/>
    <w:rsid w:val="001C7A00"/>
    <w:rsid w:val="001D5271"/>
    <w:rsid w:val="001F31A6"/>
    <w:rsid w:val="00200F9D"/>
    <w:rsid w:val="00203744"/>
    <w:rsid w:val="00214716"/>
    <w:rsid w:val="00240CE5"/>
    <w:rsid w:val="00250067"/>
    <w:rsid w:val="00250798"/>
    <w:rsid w:val="002564C5"/>
    <w:rsid w:val="00272DE1"/>
    <w:rsid w:val="00274D20"/>
    <w:rsid w:val="002765A1"/>
    <w:rsid w:val="002A3E21"/>
    <w:rsid w:val="002C1E3A"/>
    <w:rsid w:val="002D0ADE"/>
    <w:rsid w:val="002D5656"/>
    <w:rsid w:val="002F4FC5"/>
    <w:rsid w:val="00300A69"/>
    <w:rsid w:val="00315DAC"/>
    <w:rsid w:val="003231C0"/>
    <w:rsid w:val="003536C4"/>
    <w:rsid w:val="003556E7"/>
    <w:rsid w:val="0036109A"/>
    <w:rsid w:val="0037362F"/>
    <w:rsid w:val="003A39DB"/>
    <w:rsid w:val="003B46A0"/>
    <w:rsid w:val="003C51CE"/>
    <w:rsid w:val="003D1012"/>
    <w:rsid w:val="003D2274"/>
    <w:rsid w:val="003E28D0"/>
    <w:rsid w:val="003F1F6B"/>
    <w:rsid w:val="003F4E9E"/>
    <w:rsid w:val="0040281F"/>
    <w:rsid w:val="0042361D"/>
    <w:rsid w:val="00424F68"/>
    <w:rsid w:val="004320FD"/>
    <w:rsid w:val="004712C5"/>
    <w:rsid w:val="00474A91"/>
    <w:rsid w:val="00497A1D"/>
    <w:rsid w:val="004A4F88"/>
    <w:rsid w:val="004A67AE"/>
    <w:rsid w:val="004A7E30"/>
    <w:rsid w:val="004B062A"/>
    <w:rsid w:val="004B1608"/>
    <w:rsid w:val="004B48A2"/>
    <w:rsid w:val="004C3A32"/>
    <w:rsid w:val="004C58D9"/>
    <w:rsid w:val="004E018C"/>
    <w:rsid w:val="004E2352"/>
    <w:rsid w:val="004E65D8"/>
    <w:rsid w:val="004F26B2"/>
    <w:rsid w:val="00506501"/>
    <w:rsid w:val="00510680"/>
    <w:rsid w:val="00517A34"/>
    <w:rsid w:val="00520E45"/>
    <w:rsid w:val="00523F12"/>
    <w:rsid w:val="005273F4"/>
    <w:rsid w:val="00533407"/>
    <w:rsid w:val="0055655B"/>
    <w:rsid w:val="00574233"/>
    <w:rsid w:val="005979E8"/>
    <w:rsid w:val="005C25E3"/>
    <w:rsid w:val="005E14BF"/>
    <w:rsid w:val="005F08A7"/>
    <w:rsid w:val="005F661F"/>
    <w:rsid w:val="0060015F"/>
    <w:rsid w:val="006137D9"/>
    <w:rsid w:val="00652D1D"/>
    <w:rsid w:val="006713AD"/>
    <w:rsid w:val="006B22E9"/>
    <w:rsid w:val="006B47F7"/>
    <w:rsid w:val="006C0FC7"/>
    <w:rsid w:val="006C107F"/>
    <w:rsid w:val="006C772E"/>
    <w:rsid w:val="006E5483"/>
    <w:rsid w:val="006F0471"/>
    <w:rsid w:val="0070542C"/>
    <w:rsid w:val="00707C37"/>
    <w:rsid w:val="007457DC"/>
    <w:rsid w:val="00766E6E"/>
    <w:rsid w:val="00770040"/>
    <w:rsid w:val="00790FC5"/>
    <w:rsid w:val="007E1129"/>
    <w:rsid w:val="007E371A"/>
    <w:rsid w:val="007E6167"/>
    <w:rsid w:val="008132A1"/>
    <w:rsid w:val="00824DE4"/>
    <w:rsid w:val="00832E5D"/>
    <w:rsid w:val="00837E50"/>
    <w:rsid w:val="008833E1"/>
    <w:rsid w:val="008E3549"/>
    <w:rsid w:val="008E38F7"/>
    <w:rsid w:val="008E76D7"/>
    <w:rsid w:val="008F5295"/>
    <w:rsid w:val="009106BB"/>
    <w:rsid w:val="00913072"/>
    <w:rsid w:val="00944876"/>
    <w:rsid w:val="009503DF"/>
    <w:rsid w:val="00965CB7"/>
    <w:rsid w:val="009779AA"/>
    <w:rsid w:val="00980F76"/>
    <w:rsid w:val="00983058"/>
    <w:rsid w:val="009C5680"/>
    <w:rsid w:val="009C6327"/>
    <w:rsid w:val="009C72BD"/>
    <w:rsid w:val="009D1627"/>
    <w:rsid w:val="009D48BD"/>
    <w:rsid w:val="00A0090C"/>
    <w:rsid w:val="00A2777B"/>
    <w:rsid w:val="00A37049"/>
    <w:rsid w:val="00A46FC2"/>
    <w:rsid w:val="00A55FD0"/>
    <w:rsid w:val="00AC1351"/>
    <w:rsid w:val="00AC358C"/>
    <w:rsid w:val="00AD1C54"/>
    <w:rsid w:val="00AF1FD9"/>
    <w:rsid w:val="00AF2579"/>
    <w:rsid w:val="00AF773A"/>
    <w:rsid w:val="00B073E7"/>
    <w:rsid w:val="00B21C57"/>
    <w:rsid w:val="00B65806"/>
    <w:rsid w:val="00B744A3"/>
    <w:rsid w:val="00B94DAE"/>
    <w:rsid w:val="00BA66E5"/>
    <w:rsid w:val="00BB40D4"/>
    <w:rsid w:val="00BB4753"/>
    <w:rsid w:val="00BC3FEB"/>
    <w:rsid w:val="00BC4AF6"/>
    <w:rsid w:val="00BE4A40"/>
    <w:rsid w:val="00C23ACC"/>
    <w:rsid w:val="00C357FB"/>
    <w:rsid w:val="00C74457"/>
    <w:rsid w:val="00C932EA"/>
    <w:rsid w:val="00C96CD8"/>
    <w:rsid w:val="00CA1BB2"/>
    <w:rsid w:val="00CA222B"/>
    <w:rsid w:val="00CE4505"/>
    <w:rsid w:val="00D03339"/>
    <w:rsid w:val="00D106D2"/>
    <w:rsid w:val="00D17CE3"/>
    <w:rsid w:val="00D34973"/>
    <w:rsid w:val="00D41E62"/>
    <w:rsid w:val="00DE1F0A"/>
    <w:rsid w:val="00DF2BB4"/>
    <w:rsid w:val="00E03BC4"/>
    <w:rsid w:val="00E055C8"/>
    <w:rsid w:val="00E1164C"/>
    <w:rsid w:val="00E24F4C"/>
    <w:rsid w:val="00E41DF6"/>
    <w:rsid w:val="00E51DC5"/>
    <w:rsid w:val="00E61A9B"/>
    <w:rsid w:val="00E63BDE"/>
    <w:rsid w:val="00E65865"/>
    <w:rsid w:val="00E97F87"/>
    <w:rsid w:val="00EC3F64"/>
    <w:rsid w:val="00EF01D9"/>
    <w:rsid w:val="00F32A7D"/>
    <w:rsid w:val="00F910CB"/>
    <w:rsid w:val="00F933AA"/>
    <w:rsid w:val="00FA0F91"/>
    <w:rsid w:val="00FA1910"/>
    <w:rsid w:val="00FA49E4"/>
    <w:rsid w:val="00FA7052"/>
    <w:rsid w:val="00FB1C6D"/>
    <w:rsid w:val="00FD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51B780B1-FC0E-4E8C-949E-511E4ED50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0F91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5F661F"/>
    <w:pPr>
      <w:keepNext/>
      <w:jc w:val="center"/>
      <w:outlineLvl w:val="0"/>
    </w:pPr>
    <w:rPr>
      <w:b/>
      <w:snapToGrid w:val="0"/>
      <w:color w:val="008000"/>
      <w:kern w:val="28"/>
      <w:sz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0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5079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50798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B65806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5F661F"/>
    <w:rPr>
      <w:rFonts w:ascii="Arial" w:hAnsi="Arial"/>
      <w:b/>
      <w:snapToGrid w:val="0"/>
      <w:color w:val="008000"/>
      <w:kern w:val="28"/>
      <w:sz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il\Documents\Letterhead%20201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04540-F1E4-4665-AF58-D8A73E935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2016</Template>
  <TotalTime>1</TotalTime>
  <Pages>1</Pages>
  <Words>212</Words>
  <Characters>1907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17th November 2011</vt:lpstr>
      <vt:lpstr>/WOODLANDS SECONDARY SCHOOL</vt:lpstr>
      <vt:lpstr>Specialist SEN Cognition and Learning College</vt:lpstr>
    </vt:vector>
  </TitlesOfParts>
  <Company>Microsoft</Company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17th November 2011</dc:title>
  <dc:subject/>
  <dc:creator>Gail Stretton</dc:creator>
  <cp:keywords/>
  <cp:lastModifiedBy>Sam Meloy</cp:lastModifiedBy>
  <cp:revision>3</cp:revision>
  <cp:lastPrinted>2022-08-31T10:28:00Z</cp:lastPrinted>
  <dcterms:created xsi:type="dcterms:W3CDTF">2023-05-15T14:06:00Z</dcterms:created>
  <dcterms:modified xsi:type="dcterms:W3CDTF">2024-10-04T13:14:00Z</dcterms:modified>
</cp:coreProperties>
</file>